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38436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1FD3EFE0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20A61934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1F21958B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6672AB11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5819A682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6B15A250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3800D624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1323FF51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670690E7" w14:textId="77777777" w:rsidR="00064628" w:rsidRDefault="00064628">
      <w:pPr>
        <w:rPr>
          <w:rFonts w:ascii="Verdana" w:hAnsi="Verdana"/>
          <w:b/>
          <w:bCs/>
          <w:color w:val="CE0060"/>
        </w:rPr>
      </w:pPr>
    </w:p>
    <w:p w14:paraId="01F1DCE4" w14:textId="4AA057FF" w:rsidR="008257C0" w:rsidRDefault="705F09AB">
      <w:pPr>
        <w:rPr>
          <w:rFonts w:ascii="Verdana" w:hAnsi="Verdana"/>
          <w:b/>
          <w:bCs/>
          <w:color w:val="CE0060"/>
        </w:rPr>
      </w:pPr>
      <w:r w:rsidRPr="5DFCB5E5">
        <w:rPr>
          <w:rFonts w:ascii="Verdana" w:hAnsi="Verdana"/>
          <w:b/>
          <w:bCs/>
          <w:color w:val="CE0060"/>
        </w:rPr>
        <w:t>P</w:t>
      </w:r>
      <w:r w:rsidR="00FD6703" w:rsidRPr="5DFCB5E5">
        <w:rPr>
          <w:rFonts w:ascii="Verdana" w:hAnsi="Verdana"/>
          <w:b/>
          <w:bCs/>
          <w:color w:val="CE0060"/>
        </w:rPr>
        <w:t xml:space="preserve">rogramma </w:t>
      </w:r>
      <w:r w:rsidR="00E46072" w:rsidRPr="5DFCB5E5">
        <w:rPr>
          <w:rFonts w:ascii="Verdana" w:hAnsi="Verdana"/>
          <w:b/>
          <w:bCs/>
          <w:color w:val="CE0060"/>
        </w:rPr>
        <w:t>Netwerk Behoud</w:t>
      </w:r>
      <w:r w:rsidR="00FD6703" w:rsidRPr="5DFCB5E5">
        <w:rPr>
          <w:rFonts w:ascii="Verdana" w:hAnsi="Verdana"/>
          <w:b/>
          <w:bCs/>
          <w:color w:val="CE0060"/>
        </w:rPr>
        <w:t xml:space="preserve"> </w:t>
      </w:r>
    </w:p>
    <w:p w14:paraId="2685E24B" w14:textId="77777777" w:rsidR="006C7A16" w:rsidRDefault="006C7A16">
      <w:pPr>
        <w:rPr>
          <w:rFonts w:ascii="Verdana" w:hAnsi="Verdana"/>
          <w:b/>
          <w:bCs/>
          <w:color w:val="CE0060"/>
        </w:rPr>
      </w:pPr>
    </w:p>
    <w:p w14:paraId="3786F4F4" w14:textId="3DF99F47" w:rsidR="006C7A16" w:rsidRDefault="006C7A16" w:rsidP="007731A1">
      <w:pPr>
        <w:pStyle w:val="TussenkopFlever"/>
      </w:pPr>
      <w:r>
        <w:t>Donderdag 16 februari</w:t>
      </w:r>
      <w:r w:rsidR="007731A1">
        <w:t xml:space="preserve"> 2023</w:t>
      </w:r>
    </w:p>
    <w:p w14:paraId="776932C9" w14:textId="683B5EE1" w:rsidR="006C7A16" w:rsidRDefault="00906E21" w:rsidP="007731A1">
      <w:pPr>
        <w:pStyle w:val="TussenkopFlever"/>
      </w:pPr>
      <w:r>
        <w:t xml:space="preserve">Kantoor </w:t>
      </w:r>
      <w:proofErr w:type="spellStart"/>
      <w:r>
        <w:t>Flever</w:t>
      </w:r>
      <w:proofErr w:type="spellEnd"/>
      <w:r>
        <w:t xml:space="preserve"> </w:t>
      </w:r>
      <w:r w:rsidRPr="00AE2B6A">
        <w:rPr>
          <w:sz w:val="20"/>
          <w:szCs w:val="20"/>
        </w:rPr>
        <w:t>(De Schans 19, Lelystad)</w:t>
      </w:r>
      <w:r>
        <w:t xml:space="preserve"> </w:t>
      </w:r>
    </w:p>
    <w:p w14:paraId="1AE85172" w14:textId="7C3937F0" w:rsidR="006C7A16" w:rsidRDefault="4B393FE5" w:rsidP="007731A1">
      <w:pPr>
        <w:pStyle w:val="TussenkopFlever"/>
      </w:pPr>
      <w:r w:rsidRPr="00921DB6">
        <w:rPr>
          <w:b/>
          <w:bCs/>
        </w:rPr>
        <w:t>9.30:</w:t>
      </w:r>
      <w:r>
        <w:t xml:space="preserve"> </w:t>
      </w:r>
      <w:r w:rsidR="62D0AB59">
        <w:t xml:space="preserve"> </w:t>
      </w:r>
      <w:r>
        <w:t>Inloop</w:t>
      </w:r>
      <w:r w:rsidR="00921DB6">
        <w:tab/>
      </w:r>
      <w:r w:rsidR="00906E21" w:rsidRPr="00AE2B6A">
        <w:rPr>
          <w:b/>
          <w:bCs/>
        </w:rPr>
        <w:t>10.00</w:t>
      </w:r>
      <w:r w:rsidR="5719ADF9" w:rsidRPr="00AE2B6A">
        <w:rPr>
          <w:b/>
          <w:bCs/>
        </w:rPr>
        <w:t>:</w:t>
      </w:r>
      <w:r w:rsidR="5719ADF9">
        <w:t xml:space="preserve"> Start</w:t>
      </w:r>
      <w:r w:rsidR="00921DB6">
        <w:tab/>
      </w:r>
      <w:r w:rsidR="5719ADF9" w:rsidRPr="00921DB6">
        <w:rPr>
          <w:b/>
          <w:bCs/>
        </w:rPr>
        <w:t>12.15:</w:t>
      </w:r>
      <w:r w:rsidR="5719ADF9">
        <w:t xml:space="preserve"> Lunch</w:t>
      </w:r>
      <w:r w:rsidR="006C7A16">
        <w:t xml:space="preserve"> </w:t>
      </w:r>
    </w:p>
    <w:p w14:paraId="15FDFD53" w14:textId="7B494742" w:rsidR="007731A1" w:rsidRPr="00E46072" w:rsidRDefault="007731A1" w:rsidP="007731A1">
      <w:pPr>
        <w:pStyle w:val="TussenkopFlever"/>
      </w:pPr>
      <w:r>
        <w:t>Opgeven bij Marijs</w:t>
      </w:r>
      <w:r w:rsidR="00AE2B6A">
        <w:t xml:space="preserve"> </w:t>
      </w:r>
      <w:r>
        <w:t xml:space="preserve"> </w:t>
      </w:r>
      <w:hyperlink r:id="rId10" w:history="1">
        <w:r w:rsidRPr="005F54AF">
          <w:rPr>
            <w:rStyle w:val="Hyperlink"/>
          </w:rPr>
          <w:t>m.vanhoek@flever.nl</w:t>
        </w:r>
      </w:hyperlink>
      <w:r>
        <w:t xml:space="preserve"> </w:t>
      </w:r>
    </w:p>
    <w:p w14:paraId="36B3CAAE" w14:textId="77777777" w:rsidR="0059211E" w:rsidRPr="00E46072" w:rsidRDefault="0059211E">
      <w:pPr>
        <w:rPr>
          <w:rFonts w:ascii="Verdana" w:hAnsi="Verdana"/>
          <w:b/>
          <w:bCs/>
          <w:color w:val="CE0060"/>
        </w:rPr>
      </w:pPr>
    </w:p>
    <w:p w14:paraId="61490066" w14:textId="67F64128" w:rsidR="00E46072" w:rsidRPr="00921DB6" w:rsidRDefault="00E46072" w:rsidP="00E46072">
      <w:p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 xml:space="preserve">Beste HR Adviseurs, </w:t>
      </w:r>
      <w:r w:rsidR="0012314B">
        <w:rPr>
          <w:rFonts w:ascii="Verdana" w:hAnsi="Verdana"/>
          <w:sz w:val="22"/>
          <w:szCs w:val="22"/>
        </w:rPr>
        <w:t>Casemanager vitaliteit</w:t>
      </w:r>
      <w:r w:rsidRPr="00921DB6">
        <w:rPr>
          <w:rFonts w:ascii="Verdana" w:hAnsi="Verdana"/>
          <w:sz w:val="22"/>
          <w:szCs w:val="22"/>
        </w:rPr>
        <w:t xml:space="preserve">, </w:t>
      </w:r>
    </w:p>
    <w:p w14:paraId="48A14057" w14:textId="77777777" w:rsidR="00E46072" w:rsidRPr="00921DB6" w:rsidRDefault="00E46072" w:rsidP="00E46072">
      <w:pPr>
        <w:rPr>
          <w:rFonts w:ascii="Verdana" w:hAnsi="Verdana"/>
          <w:sz w:val="22"/>
          <w:szCs w:val="22"/>
        </w:rPr>
      </w:pPr>
    </w:p>
    <w:p w14:paraId="6D2E2A09" w14:textId="70BA9492" w:rsidR="00E46072" w:rsidRPr="00921DB6" w:rsidRDefault="00E46072" w:rsidP="00E46072">
      <w:p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 xml:space="preserve">Begin december 2022 heeft een bijeenkomst met het netwerk behoud van </w:t>
      </w:r>
      <w:proofErr w:type="spellStart"/>
      <w:r w:rsidRPr="00921DB6">
        <w:rPr>
          <w:rFonts w:ascii="Verdana" w:hAnsi="Verdana"/>
          <w:sz w:val="22"/>
          <w:szCs w:val="22"/>
        </w:rPr>
        <w:t>Flever</w:t>
      </w:r>
      <w:proofErr w:type="spellEnd"/>
      <w:r w:rsidRPr="00921DB6">
        <w:rPr>
          <w:rFonts w:ascii="Verdana" w:hAnsi="Verdana"/>
          <w:sz w:val="22"/>
          <w:szCs w:val="22"/>
        </w:rPr>
        <w:t xml:space="preserve"> online plaatsgevonden. In deze sessie hebben we (met een aantal van ons) uitgewisseld waar een vitaliteitsprogramma voor 2023 aan moet voldoen. </w:t>
      </w:r>
    </w:p>
    <w:p w14:paraId="4F12CE10" w14:textId="77777777" w:rsidR="00E46072" w:rsidRPr="00921DB6" w:rsidRDefault="00E46072" w:rsidP="00E46072">
      <w:pPr>
        <w:rPr>
          <w:rFonts w:ascii="Verdana" w:hAnsi="Verdana"/>
          <w:sz w:val="22"/>
          <w:szCs w:val="22"/>
        </w:rPr>
      </w:pPr>
    </w:p>
    <w:p w14:paraId="1F0F92B5" w14:textId="77777777" w:rsidR="00E46072" w:rsidRPr="00921DB6" w:rsidRDefault="00E46072" w:rsidP="00E46072">
      <w:p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 xml:space="preserve">Een belangrijk vervolg is de behoefte om </w:t>
      </w:r>
      <w:r w:rsidRPr="00921DB6">
        <w:rPr>
          <w:rFonts w:ascii="Verdana" w:hAnsi="Verdana"/>
          <w:b/>
          <w:bCs/>
          <w:sz w:val="22"/>
          <w:szCs w:val="22"/>
        </w:rPr>
        <w:t>meer kennis en ervaringen met elkaar uit te wisselen</w:t>
      </w:r>
      <w:r w:rsidRPr="00921DB6">
        <w:rPr>
          <w:rFonts w:ascii="Verdana" w:hAnsi="Verdana"/>
          <w:sz w:val="22"/>
          <w:szCs w:val="22"/>
        </w:rPr>
        <w:t xml:space="preserve">. De uitwisseling moet op een manier gebeuren zodat het aansluit bij je eigen (ontwikkel)behoefte en de wet en regelgeving die hoort bij jouw functie. </w:t>
      </w:r>
    </w:p>
    <w:p w14:paraId="337BF1E9" w14:textId="77777777" w:rsidR="00E46072" w:rsidRPr="00921DB6" w:rsidRDefault="00E46072" w:rsidP="00E46072">
      <w:pPr>
        <w:rPr>
          <w:rFonts w:ascii="Verdana" w:hAnsi="Verdana"/>
          <w:sz w:val="22"/>
          <w:szCs w:val="22"/>
        </w:rPr>
      </w:pPr>
    </w:p>
    <w:p w14:paraId="34FC4E6A" w14:textId="5AB67A6C" w:rsidR="00E46072" w:rsidRPr="00921DB6" w:rsidRDefault="00E46072" w:rsidP="00E46072">
      <w:p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 xml:space="preserve">Op </w:t>
      </w:r>
      <w:r w:rsidRPr="00921DB6">
        <w:rPr>
          <w:rFonts w:ascii="Verdana" w:hAnsi="Verdana"/>
          <w:b/>
          <w:bCs/>
          <w:sz w:val="22"/>
          <w:szCs w:val="22"/>
        </w:rPr>
        <w:t>16 februari</w:t>
      </w:r>
      <w:r w:rsidRPr="00921DB6">
        <w:rPr>
          <w:rFonts w:ascii="Verdana" w:hAnsi="Verdana"/>
          <w:sz w:val="22"/>
          <w:szCs w:val="22"/>
        </w:rPr>
        <w:t xml:space="preserve"> </w:t>
      </w:r>
      <w:r w:rsidR="000613AD" w:rsidRPr="00921DB6">
        <w:rPr>
          <w:rFonts w:ascii="Verdana" w:hAnsi="Verdana"/>
          <w:sz w:val="22"/>
          <w:szCs w:val="22"/>
        </w:rPr>
        <w:t xml:space="preserve">komen we </w:t>
      </w:r>
      <w:r w:rsidR="70FC9BC5" w:rsidRPr="73DAD80E">
        <w:rPr>
          <w:rFonts w:ascii="Verdana" w:hAnsi="Verdana"/>
        </w:rPr>
        <w:t xml:space="preserve">letterlijk </w:t>
      </w:r>
      <w:r w:rsidR="000613AD" w:rsidRPr="00921DB6">
        <w:rPr>
          <w:rFonts w:ascii="Verdana" w:hAnsi="Verdana"/>
          <w:i/>
          <w:iCs/>
          <w:sz w:val="22"/>
          <w:szCs w:val="22"/>
        </w:rPr>
        <w:t>(</w:t>
      </w:r>
      <w:r w:rsidR="0704584C" w:rsidRPr="00921DB6">
        <w:rPr>
          <w:rFonts w:ascii="Verdana" w:hAnsi="Verdana"/>
          <w:i/>
          <w:iCs/>
          <w:sz w:val="22"/>
          <w:szCs w:val="22"/>
        </w:rPr>
        <w:t>indien nodig hybride</w:t>
      </w:r>
      <w:r w:rsidR="000613AD" w:rsidRPr="00921DB6">
        <w:rPr>
          <w:rFonts w:ascii="Verdana" w:hAnsi="Verdana"/>
          <w:i/>
          <w:iCs/>
          <w:sz w:val="22"/>
          <w:szCs w:val="22"/>
        </w:rPr>
        <w:t>)</w:t>
      </w:r>
      <w:r w:rsidR="000613AD" w:rsidRPr="00921DB6">
        <w:rPr>
          <w:rFonts w:ascii="Verdana" w:hAnsi="Verdana"/>
          <w:sz w:val="22"/>
          <w:szCs w:val="22"/>
        </w:rPr>
        <w:t xml:space="preserve"> bij elkaar om </w:t>
      </w:r>
      <w:r w:rsidR="1E785F32" w:rsidRPr="00921DB6">
        <w:rPr>
          <w:rFonts w:ascii="Verdana" w:hAnsi="Verdana"/>
          <w:sz w:val="22"/>
          <w:szCs w:val="22"/>
        </w:rPr>
        <w:t>hierop</w:t>
      </w:r>
      <w:r w:rsidR="000613AD" w:rsidRPr="00921DB6">
        <w:rPr>
          <w:rFonts w:ascii="Verdana" w:hAnsi="Verdana"/>
          <w:sz w:val="22"/>
          <w:szCs w:val="22"/>
        </w:rPr>
        <w:t xml:space="preserve"> door te gaan. </w:t>
      </w:r>
    </w:p>
    <w:p w14:paraId="3CE866C9" w14:textId="77777777" w:rsidR="002C3400" w:rsidRPr="00921DB6" w:rsidRDefault="002C3400" w:rsidP="00E46072">
      <w:pPr>
        <w:rPr>
          <w:rFonts w:ascii="Verdana" w:hAnsi="Verdana"/>
          <w:sz w:val="22"/>
          <w:szCs w:val="22"/>
        </w:rPr>
      </w:pPr>
    </w:p>
    <w:p w14:paraId="22DA933B" w14:textId="4951E5F0" w:rsidR="000613AD" w:rsidRPr="00921DB6" w:rsidRDefault="000613AD" w:rsidP="00921DB6">
      <w:pPr>
        <w:pStyle w:val="PlattetekstFlever"/>
        <w:rPr>
          <w:sz w:val="22"/>
          <w:szCs w:val="22"/>
        </w:rPr>
      </w:pPr>
      <w:r w:rsidRPr="00921DB6">
        <w:rPr>
          <w:sz w:val="22"/>
          <w:szCs w:val="22"/>
        </w:rPr>
        <w:t xml:space="preserve">Het doel van de ochtend is in kaart brengen wat jullie prioriteit is </w:t>
      </w:r>
      <w:r w:rsidR="002C3400" w:rsidRPr="00921DB6">
        <w:rPr>
          <w:sz w:val="22"/>
          <w:szCs w:val="22"/>
        </w:rPr>
        <w:t>m.b.t. een vitaliteitsprogramma</w:t>
      </w:r>
      <w:r w:rsidR="00B81D52" w:rsidRPr="00921DB6">
        <w:rPr>
          <w:sz w:val="22"/>
          <w:szCs w:val="22"/>
        </w:rPr>
        <w:t>.</w:t>
      </w:r>
      <w:r w:rsidR="007731A1" w:rsidRPr="00921DB6">
        <w:rPr>
          <w:sz w:val="22"/>
          <w:szCs w:val="22"/>
        </w:rPr>
        <w:t xml:space="preserve"> Ook gaan </w:t>
      </w:r>
      <w:r w:rsidR="006C7A16" w:rsidRPr="00921DB6">
        <w:rPr>
          <w:sz w:val="22"/>
          <w:szCs w:val="22"/>
        </w:rPr>
        <w:t xml:space="preserve">we </w:t>
      </w:r>
      <w:r w:rsidRPr="00921DB6">
        <w:rPr>
          <w:sz w:val="22"/>
          <w:szCs w:val="22"/>
        </w:rPr>
        <w:t>aan de slag met</w:t>
      </w:r>
      <w:r w:rsidR="00172A23" w:rsidRPr="00921DB6">
        <w:rPr>
          <w:sz w:val="22"/>
          <w:szCs w:val="22"/>
        </w:rPr>
        <w:t xml:space="preserve"> thema </w:t>
      </w:r>
      <w:r w:rsidR="020DBE78" w:rsidRPr="00921DB6">
        <w:rPr>
          <w:sz w:val="22"/>
          <w:szCs w:val="22"/>
        </w:rPr>
        <w:t xml:space="preserve">eigen regie en mentale gezondheid. </w:t>
      </w:r>
      <w:r w:rsidR="087454DC" w:rsidRPr="00921DB6">
        <w:rPr>
          <w:sz w:val="22"/>
          <w:szCs w:val="22"/>
        </w:rPr>
        <w:t>Dus wat kan een medewerker zelf doen en hoe kan je dat als organisatie stimuleren.</w:t>
      </w:r>
    </w:p>
    <w:p w14:paraId="6CADAD78" w14:textId="56002350" w:rsidR="000613AD" w:rsidRPr="00921DB6" w:rsidRDefault="000613AD" w:rsidP="5DFCB5E5">
      <w:pPr>
        <w:rPr>
          <w:rFonts w:ascii="Verdana" w:hAnsi="Verdana"/>
          <w:sz w:val="22"/>
          <w:szCs w:val="22"/>
        </w:rPr>
      </w:pPr>
    </w:p>
    <w:p w14:paraId="54B0A179" w14:textId="2831B597" w:rsidR="000613AD" w:rsidRPr="00921DB6" w:rsidRDefault="000613AD" w:rsidP="5DFCB5E5">
      <w:pPr>
        <w:rPr>
          <w:rFonts w:ascii="Verdana" w:hAnsi="Verdana"/>
          <w:sz w:val="22"/>
          <w:szCs w:val="22"/>
        </w:rPr>
      </w:pPr>
    </w:p>
    <w:p w14:paraId="3F9F0966" w14:textId="7178EAB4" w:rsidR="000613AD" w:rsidRPr="00921DB6" w:rsidRDefault="007731A1" w:rsidP="00E46072">
      <w:p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 xml:space="preserve">We sluiten af met een lunch en de vraag; smaakt dit naar meer? </w:t>
      </w:r>
      <w:r w:rsidR="00172A23" w:rsidRPr="00921DB6">
        <w:rPr>
          <w:rFonts w:ascii="Verdana" w:hAnsi="Verdana"/>
          <w:sz w:val="22"/>
          <w:szCs w:val="22"/>
        </w:rPr>
        <w:t xml:space="preserve"> </w:t>
      </w:r>
    </w:p>
    <w:p w14:paraId="6EBED18E" w14:textId="77777777" w:rsidR="00172A23" w:rsidRPr="00921DB6" w:rsidRDefault="00172A23" w:rsidP="00E46072">
      <w:pPr>
        <w:rPr>
          <w:rFonts w:ascii="Verdana" w:hAnsi="Verdana"/>
          <w:sz w:val="22"/>
          <w:szCs w:val="22"/>
        </w:rPr>
      </w:pPr>
    </w:p>
    <w:p w14:paraId="4E930EC9" w14:textId="6A9B77B7" w:rsidR="00172A23" w:rsidRPr="00921DB6" w:rsidRDefault="16725139" w:rsidP="00B96C3F">
      <w:pPr>
        <w:pStyle w:val="Lijstalinea"/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>O</w:t>
      </w:r>
      <w:r w:rsidR="00172A23" w:rsidRPr="00921DB6">
        <w:rPr>
          <w:rFonts w:ascii="Verdana" w:hAnsi="Verdana"/>
          <w:sz w:val="22"/>
          <w:szCs w:val="22"/>
        </w:rPr>
        <w:t xml:space="preserve">pening </w:t>
      </w:r>
      <w:r w:rsidRPr="00921DB6">
        <w:rPr>
          <w:rFonts w:ascii="Verdana" w:hAnsi="Verdana"/>
          <w:sz w:val="22"/>
          <w:szCs w:val="22"/>
        </w:rPr>
        <w:t xml:space="preserve">om 10.00 </w:t>
      </w:r>
      <w:r w:rsidR="00D0494A" w:rsidRPr="00921DB6">
        <w:rPr>
          <w:rFonts w:ascii="Verdana" w:hAnsi="Verdana"/>
          <w:sz w:val="22"/>
          <w:szCs w:val="22"/>
        </w:rPr>
        <w:t xml:space="preserve">door </w:t>
      </w:r>
      <w:r w:rsidR="002C3400" w:rsidRPr="00921DB6">
        <w:rPr>
          <w:rFonts w:ascii="Verdana" w:hAnsi="Verdana"/>
          <w:sz w:val="22"/>
          <w:szCs w:val="22"/>
        </w:rPr>
        <w:t>M</w:t>
      </w:r>
      <w:r w:rsidR="00172A23" w:rsidRPr="00921DB6">
        <w:rPr>
          <w:rFonts w:ascii="Verdana" w:hAnsi="Verdana"/>
          <w:sz w:val="22"/>
          <w:szCs w:val="22"/>
        </w:rPr>
        <w:t>arijs</w:t>
      </w:r>
      <w:r w:rsidR="00F759DF" w:rsidRPr="00921DB6">
        <w:rPr>
          <w:rFonts w:ascii="Verdana" w:hAnsi="Verdana"/>
          <w:sz w:val="22"/>
          <w:szCs w:val="22"/>
        </w:rPr>
        <w:t xml:space="preserve"> (</w:t>
      </w:r>
      <w:proofErr w:type="spellStart"/>
      <w:r w:rsidR="00F759DF" w:rsidRPr="00921DB6">
        <w:rPr>
          <w:rFonts w:ascii="Verdana" w:hAnsi="Verdana"/>
          <w:sz w:val="22"/>
          <w:szCs w:val="22"/>
        </w:rPr>
        <w:t>Flever</w:t>
      </w:r>
      <w:proofErr w:type="spellEnd"/>
      <w:r w:rsidR="00F759DF" w:rsidRPr="00921DB6">
        <w:rPr>
          <w:rFonts w:ascii="Verdana" w:hAnsi="Verdana"/>
          <w:sz w:val="22"/>
          <w:szCs w:val="22"/>
        </w:rPr>
        <w:t>)</w:t>
      </w:r>
    </w:p>
    <w:p w14:paraId="045342F0" w14:textId="34BCF77E" w:rsidR="00D0494A" w:rsidRPr="00921DB6" w:rsidRDefault="00172A23" w:rsidP="00B96C3F">
      <w:pPr>
        <w:pStyle w:val="Lijstalinea"/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>introductie idee “</w:t>
      </w:r>
      <w:r w:rsidRPr="0012314B">
        <w:rPr>
          <w:rFonts w:ascii="Verdana" w:hAnsi="Verdana"/>
          <w:b/>
          <w:bCs/>
          <w:sz w:val="22"/>
          <w:szCs w:val="22"/>
        </w:rPr>
        <w:t>vitaliteit</w:t>
      </w:r>
      <w:r w:rsidR="0045262C" w:rsidRPr="0012314B">
        <w:rPr>
          <w:rFonts w:ascii="Verdana" w:hAnsi="Verdana"/>
          <w:b/>
          <w:bCs/>
          <w:sz w:val="22"/>
          <w:szCs w:val="22"/>
        </w:rPr>
        <w:t>splein</w:t>
      </w:r>
      <w:r w:rsidR="0045262C" w:rsidRPr="00921DB6">
        <w:rPr>
          <w:rFonts w:ascii="Verdana" w:hAnsi="Verdana"/>
          <w:sz w:val="22"/>
          <w:szCs w:val="22"/>
        </w:rPr>
        <w:t>” (website)</w:t>
      </w:r>
      <w:r w:rsidR="6AACAB54" w:rsidRPr="00921DB6">
        <w:rPr>
          <w:rFonts w:ascii="Verdana" w:hAnsi="Verdana"/>
          <w:sz w:val="22"/>
          <w:szCs w:val="22"/>
        </w:rPr>
        <w:t xml:space="preserve"> door</w:t>
      </w:r>
      <w:r w:rsidR="00D0494A" w:rsidRPr="00921DB6">
        <w:rPr>
          <w:rFonts w:ascii="Verdana" w:hAnsi="Verdana"/>
          <w:sz w:val="22"/>
          <w:szCs w:val="22"/>
        </w:rPr>
        <w:t xml:space="preserve"> Matthias</w:t>
      </w:r>
      <w:r w:rsidR="00915AB4" w:rsidRPr="00921DB6">
        <w:rPr>
          <w:rFonts w:ascii="Verdana" w:hAnsi="Verdana"/>
          <w:sz w:val="22"/>
          <w:szCs w:val="22"/>
        </w:rPr>
        <w:t xml:space="preserve"> Zomer</w:t>
      </w:r>
      <w:r w:rsidR="00F759DF" w:rsidRPr="00921DB6">
        <w:rPr>
          <w:rFonts w:ascii="Verdana" w:hAnsi="Verdana"/>
          <w:sz w:val="22"/>
          <w:szCs w:val="22"/>
        </w:rPr>
        <w:t xml:space="preserve"> (</w:t>
      </w:r>
      <w:proofErr w:type="spellStart"/>
      <w:r w:rsidR="00F759DF" w:rsidRPr="00921DB6">
        <w:rPr>
          <w:rFonts w:ascii="Verdana" w:hAnsi="Verdana"/>
          <w:sz w:val="22"/>
          <w:szCs w:val="22"/>
        </w:rPr>
        <w:t>Flever</w:t>
      </w:r>
      <w:proofErr w:type="spellEnd"/>
      <w:r w:rsidR="00F759DF" w:rsidRPr="00921DB6">
        <w:rPr>
          <w:rFonts w:ascii="Verdana" w:hAnsi="Verdana"/>
          <w:sz w:val="22"/>
          <w:szCs w:val="22"/>
        </w:rPr>
        <w:t>)</w:t>
      </w:r>
    </w:p>
    <w:p w14:paraId="455CB5E0" w14:textId="079DC220" w:rsidR="00172A23" w:rsidRPr="00921DB6" w:rsidRDefault="00617B22" w:rsidP="00B96C3F">
      <w:pPr>
        <w:pStyle w:val="Lijstalinea"/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 xml:space="preserve">expertisesessie op </w:t>
      </w:r>
      <w:r w:rsidR="4368D946" w:rsidRPr="0012314B">
        <w:rPr>
          <w:rFonts w:ascii="Verdana" w:hAnsi="Verdana"/>
          <w:b/>
          <w:bCs/>
          <w:sz w:val="22"/>
          <w:szCs w:val="22"/>
        </w:rPr>
        <w:t>eigen regie en mentale gezondheid</w:t>
      </w:r>
      <w:r w:rsidRPr="00921DB6">
        <w:rPr>
          <w:rFonts w:ascii="Verdana" w:hAnsi="Verdana"/>
          <w:sz w:val="22"/>
          <w:szCs w:val="22"/>
        </w:rPr>
        <w:t xml:space="preserve"> door Brigit Heemskerk</w:t>
      </w:r>
      <w:r w:rsidR="7298952C" w:rsidRPr="00921DB6">
        <w:rPr>
          <w:rFonts w:ascii="Verdana" w:hAnsi="Verdana"/>
          <w:sz w:val="22"/>
          <w:szCs w:val="22"/>
        </w:rPr>
        <w:t>.</w:t>
      </w:r>
      <w:r w:rsidR="00F759DF" w:rsidRPr="00921DB6">
        <w:rPr>
          <w:rFonts w:ascii="Verdana" w:hAnsi="Verdana"/>
          <w:sz w:val="22"/>
          <w:szCs w:val="22"/>
        </w:rPr>
        <w:t xml:space="preserve"> (</w:t>
      </w:r>
      <w:proofErr w:type="spellStart"/>
      <w:r w:rsidR="00F759DF" w:rsidRPr="00921DB6">
        <w:rPr>
          <w:rFonts w:ascii="Verdana" w:hAnsi="Verdana"/>
          <w:sz w:val="22"/>
          <w:szCs w:val="22"/>
        </w:rPr>
        <w:t>HealthySociety</w:t>
      </w:r>
      <w:proofErr w:type="spellEnd"/>
      <w:r w:rsidR="00F759DF" w:rsidRPr="00921DB6">
        <w:rPr>
          <w:rFonts w:ascii="Verdana" w:hAnsi="Verdana"/>
          <w:sz w:val="22"/>
          <w:szCs w:val="22"/>
        </w:rPr>
        <w:t>)</w:t>
      </w:r>
    </w:p>
    <w:p w14:paraId="50794BCC" w14:textId="6A7B405A" w:rsidR="00172A23" w:rsidRPr="00921DB6" w:rsidRDefault="0045262C" w:rsidP="00B96C3F">
      <w:pPr>
        <w:pStyle w:val="Lijstalinea"/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 xml:space="preserve">Pitch: </w:t>
      </w:r>
      <w:r w:rsidR="00617B22" w:rsidRPr="00921DB6">
        <w:rPr>
          <w:rFonts w:ascii="Verdana" w:hAnsi="Verdana"/>
          <w:sz w:val="22"/>
          <w:szCs w:val="22"/>
        </w:rPr>
        <w:t xml:space="preserve">leergang </w:t>
      </w:r>
      <w:r w:rsidR="00617B22" w:rsidRPr="0012314B">
        <w:rPr>
          <w:rFonts w:ascii="Verdana" w:hAnsi="Verdana"/>
          <w:b/>
          <w:bCs/>
          <w:sz w:val="22"/>
          <w:szCs w:val="22"/>
        </w:rPr>
        <w:t>positieve gezondheid</w:t>
      </w:r>
      <w:r w:rsidR="00617B22" w:rsidRPr="00921DB6">
        <w:rPr>
          <w:rFonts w:ascii="Verdana" w:hAnsi="Verdana"/>
          <w:sz w:val="22"/>
          <w:szCs w:val="22"/>
        </w:rPr>
        <w:t xml:space="preserve"> door Anke </w:t>
      </w:r>
      <w:r w:rsidR="007912E6" w:rsidRPr="00921DB6">
        <w:rPr>
          <w:rFonts w:ascii="Verdana" w:hAnsi="Verdana"/>
          <w:sz w:val="22"/>
          <w:szCs w:val="22"/>
        </w:rPr>
        <w:t>van der Beek</w:t>
      </w:r>
      <w:r w:rsidR="00F759DF" w:rsidRPr="00921DB6">
        <w:rPr>
          <w:rFonts w:ascii="Verdana" w:hAnsi="Verdana"/>
          <w:sz w:val="22"/>
          <w:szCs w:val="22"/>
        </w:rPr>
        <w:t xml:space="preserve"> (GGD centraal)</w:t>
      </w:r>
    </w:p>
    <w:p w14:paraId="1FA98A67" w14:textId="46A85E25" w:rsidR="00481241" w:rsidRPr="00921DB6" w:rsidRDefault="00617B22" w:rsidP="00B96C3F">
      <w:pPr>
        <w:pStyle w:val="Lijstalinea"/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 xml:space="preserve">Vervolg </w:t>
      </w:r>
      <w:r w:rsidR="00F759DF" w:rsidRPr="00921DB6">
        <w:rPr>
          <w:rFonts w:ascii="Verdana" w:hAnsi="Verdana"/>
          <w:sz w:val="22"/>
          <w:szCs w:val="22"/>
        </w:rPr>
        <w:t>bespreken</w:t>
      </w:r>
    </w:p>
    <w:p w14:paraId="3CA36FD3" w14:textId="2D3FBBDC" w:rsidR="00481241" w:rsidRPr="00921DB6" w:rsidRDefault="002C3400" w:rsidP="00B96C3F">
      <w:pPr>
        <w:pStyle w:val="Lijstalinea"/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t>Lunch</w:t>
      </w:r>
    </w:p>
    <w:p w14:paraId="0CC2FCF3" w14:textId="77777777" w:rsidR="007731A1" w:rsidRPr="00921DB6" w:rsidRDefault="007731A1" w:rsidP="00E46072">
      <w:pPr>
        <w:rPr>
          <w:rFonts w:ascii="Verdana" w:hAnsi="Verdana"/>
          <w:sz w:val="22"/>
          <w:szCs w:val="22"/>
        </w:rPr>
      </w:pPr>
    </w:p>
    <w:p w14:paraId="435303D3" w14:textId="77777777" w:rsidR="007135FC" w:rsidRPr="00921DB6" w:rsidRDefault="007135FC" w:rsidP="00E46072">
      <w:pPr>
        <w:rPr>
          <w:rFonts w:ascii="Verdana" w:hAnsi="Verdana"/>
          <w:sz w:val="22"/>
          <w:szCs w:val="22"/>
        </w:rPr>
      </w:pPr>
    </w:p>
    <w:p w14:paraId="4E58F905" w14:textId="62ABE3B5" w:rsidR="00E46072" w:rsidRPr="00921DB6" w:rsidRDefault="00906E21" w:rsidP="00E46072">
      <w:p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sz w:val="22"/>
          <w:szCs w:val="22"/>
        </w:rPr>
        <w:lastRenderedPageBreak/>
        <w:t xml:space="preserve">Reden om samen te komen is antwoord vinden op onderstaande vragen: </w:t>
      </w:r>
    </w:p>
    <w:p w14:paraId="46561DB7" w14:textId="77777777" w:rsidR="00E46072" w:rsidRPr="00921DB6" w:rsidRDefault="00E46072" w:rsidP="0012314B">
      <w:pPr>
        <w:pStyle w:val="PlattetekstFlever"/>
        <w:numPr>
          <w:ilvl w:val="0"/>
          <w:numId w:val="5"/>
        </w:numPr>
        <w:rPr>
          <w:i/>
          <w:iCs/>
          <w:sz w:val="22"/>
          <w:szCs w:val="22"/>
        </w:rPr>
      </w:pPr>
      <w:r w:rsidRPr="00921DB6">
        <w:rPr>
          <w:i/>
          <w:iCs/>
          <w:sz w:val="22"/>
          <w:szCs w:val="22"/>
        </w:rPr>
        <w:t>“Er is een cultuur en mentaliteitsslag nodig om gebruik te maken/mee te doen aan een vitaliteitsprogramma, hoe gaan we dit bereiken?”</w:t>
      </w:r>
    </w:p>
    <w:p w14:paraId="70BEDAB5" w14:textId="77777777" w:rsidR="00E46072" w:rsidRPr="00921DB6" w:rsidRDefault="00E46072" w:rsidP="00E46072">
      <w:pPr>
        <w:pStyle w:val="PlattetekstFlever"/>
        <w:rPr>
          <w:i/>
          <w:iCs/>
          <w:sz w:val="22"/>
          <w:szCs w:val="22"/>
        </w:rPr>
      </w:pPr>
    </w:p>
    <w:p w14:paraId="64D93ACD" w14:textId="77777777" w:rsidR="00E46072" w:rsidRPr="00921DB6" w:rsidRDefault="00E46072" w:rsidP="0012314B">
      <w:pPr>
        <w:pStyle w:val="PlattetekstFlever"/>
        <w:numPr>
          <w:ilvl w:val="0"/>
          <w:numId w:val="5"/>
        </w:numPr>
        <w:rPr>
          <w:i/>
          <w:iCs/>
          <w:sz w:val="22"/>
          <w:szCs w:val="22"/>
        </w:rPr>
      </w:pPr>
      <w:r w:rsidRPr="00921DB6">
        <w:rPr>
          <w:i/>
          <w:iCs/>
          <w:sz w:val="22"/>
          <w:szCs w:val="22"/>
        </w:rPr>
        <w:t xml:space="preserve">“We hebben van alles ingericht, maar er wordt weinig gebruik van gemaakt.” </w:t>
      </w:r>
    </w:p>
    <w:p w14:paraId="7CB1BDC9" w14:textId="77777777" w:rsidR="00E46072" w:rsidRPr="00921DB6" w:rsidRDefault="00E46072" w:rsidP="00E46072">
      <w:pPr>
        <w:pStyle w:val="PlattetekstFlever"/>
        <w:rPr>
          <w:i/>
          <w:iCs/>
          <w:sz w:val="22"/>
          <w:szCs w:val="22"/>
        </w:rPr>
      </w:pPr>
    </w:p>
    <w:p w14:paraId="49CAB6C3" w14:textId="77777777" w:rsidR="00E46072" w:rsidRPr="00921DB6" w:rsidRDefault="00E46072" w:rsidP="0012314B">
      <w:pPr>
        <w:pStyle w:val="PlattetekstFlever"/>
        <w:numPr>
          <w:ilvl w:val="0"/>
          <w:numId w:val="5"/>
        </w:numPr>
        <w:rPr>
          <w:i/>
          <w:iCs/>
          <w:sz w:val="22"/>
          <w:szCs w:val="22"/>
        </w:rPr>
      </w:pPr>
      <w:r w:rsidRPr="00921DB6">
        <w:rPr>
          <w:i/>
          <w:iCs/>
          <w:sz w:val="22"/>
          <w:szCs w:val="22"/>
        </w:rPr>
        <w:t>“Ik krijg MT niet altijd mee.”</w:t>
      </w:r>
    </w:p>
    <w:p w14:paraId="00D242AA" w14:textId="77777777" w:rsidR="00E46072" w:rsidRPr="00921DB6" w:rsidRDefault="00E46072" w:rsidP="00E46072">
      <w:pPr>
        <w:rPr>
          <w:rFonts w:ascii="Verdana" w:hAnsi="Verdana"/>
          <w:i/>
          <w:iCs/>
          <w:sz w:val="22"/>
          <w:szCs w:val="22"/>
        </w:rPr>
      </w:pPr>
    </w:p>
    <w:p w14:paraId="1D5435D9" w14:textId="3ADCCD72" w:rsidR="00E46072" w:rsidRPr="0012314B" w:rsidRDefault="00E46072" w:rsidP="0012314B">
      <w:pPr>
        <w:pStyle w:val="Lijstalinea"/>
        <w:numPr>
          <w:ilvl w:val="0"/>
          <w:numId w:val="5"/>
        </w:numPr>
        <w:rPr>
          <w:rFonts w:ascii="Verdana" w:hAnsi="Verdana"/>
          <w:i/>
          <w:iCs/>
          <w:sz w:val="22"/>
          <w:szCs w:val="22"/>
        </w:rPr>
      </w:pPr>
      <w:r w:rsidRPr="0012314B">
        <w:rPr>
          <w:rFonts w:ascii="Verdana" w:hAnsi="Verdana"/>
          <w:i/>
          <w:iCs/>
          <w:sz w:val="22"/>
          <w:szCs w:val="22"/>
        </w:rPr>
        <w:t>“Hoe maak je de verbinding tussen wat we willen, wat moet en wat er al is?”</w:t>
      </w:r>
      <w:r w:rsidRPr="0012314B">
        <w:rPr>
          <w:rFonts w:ascii="Verdana" w:hAnsi="Verdana"/>
          <w:sz w:val="22"/>
          <w:szCs w:val="22"/>
        </w:rPr>
        <w:t xml:space="preserve">  </w:t>
      </w:r>
      <w:r w:rsidRPr="0012314B">
        <w:rPr>
          <w:sz w:val="22"/>
          <w:szCs w:val="22"/>
        </w:rPr>
        <w:br/>
      </w:r>
      <w:r w:rsidRPr="0012314B">
        <w:rPr>
          <w:sz w:val="22"/>
          <w:szCs w:val="22"/>
        </w:rPr>
        <w:br/>
      </w:r>
      <w:r w:rsidRPr="0012314B">
        <w:rPr>
          <w:rFonts w:ascii="Verdana" w:hAnsi="Verdana"/>
          <w:i/>
          <w:iCs/>
          <w:sz w:val="22"/>
          <w:szCs w:val="22"/>
        </w:rPr>
        <w:t xml:space="preserve">“Span off control! </w:t>
      </w:r>
      <w:r w:rsidR="232785CE" w:rsidRPr="0012314B">
        <w:rPr>
          <w:rFonts w:ascii="Verdana" w:hAnsi="Verdana"/>
          <w:i/>
          <w:iCs/>
          <w:sz w:val="22"/>
          <w:szCs w:val="22"/>
        </w:rPr>
        <w:t>Directeurschap</w:t>
      </w:r>
      <w:r w:rsidRPr="0012314B">
        <w:rPr>
          <w:rFonts w:ascii="Verdana" w:hAnsi="Verdana"/>
          <w:i/>
          <w:iCs/>
          <w:sz w:val="22"/>
          <w:szCs w:val="22"/>
        </w:rPr>
        <w:t xml:space="preserve"> over 250 medewerkers. Hoe dan?”</w:t>
      </w:r>
    </w:p>
    <w:p w14:paraId="6F455B29" w14:textId="77777777" w:rsidR="00E46072" w:rsidRPr="00921DB6" w:rsidRDefault="00E46072" w:rsidP="00E46072">
      <w:pPr>
        <w:rPr>
          <w:rFonts w:ascii="Verdana" w:hAnsi="Verdana"/>
          <w:sz w:val="22"/>
          <w:szCs w:val="22"/>
        </w:rPr>
      </w:pPr>
    </w:p>
    <w:p w14:paraId="52C7336C" w14:textId="1556A6E8" w:rsidR="00E46072" w:rsidRPr="00921DB6" w:rsidRDefault="00E46072" w:rsidP="00E46072">
      <w:pPr>
        <w:rPr>
          <w:rFonts w:ascii="Verdana" w:hAnsi="Verdana"/>
          <w:sz w:val="22"/>
          <w:szCs w:val="22"/>
        </w:rPr>
      </w:pPr>
      <w:r w:rsidRPr="00921DB6">
        <w:rPr>
          <w:rFonts w:ascii="Verdana" w:hAnsi="Verdana"/>
          <w:color w:val="FF0066"/>
          <w:sz w:val="22"/>
          <w:szCs w:val="22"/>
        </w:rPr>
        <w:t>Let op:</w:t>
      </w:r>
      <w:r w:rsidRPr="00921DB6">
        <w:rPr>
          <w:rFonts w:ascii="Verdana" w:hAnsi="Verdana"/>
          <w:sz w:val="22"/>
          <w:szCs w:val="22"/>
        </w:rPr>
        <w:t xml:space="preserve"> </w:t>
      </w:r>
      <w:r w:rsidR="006C7A16" w:rsidRPr="00921DB6">
        <w:rPr>
          <w:rFonts w:ascii="Verdana" w:hAnsi="Verdana"/>
          <w:sz w:val="22"/>
          <w:szCs w:val="22"/>
        </w:rPr>
        <w:t xml:space="preserve">Je bent welkom </w:t>
      </w:r>
      <w:r w:rsidRPr="00921DB6">
        <w:rPr>
          <w:rFonts w:ascii="Verdana" w:hAnsi="Verdana"/>
          <w:sz w:val="22"/>
          <w:szCs w:val="22"/>
        </w:rPr>
        <w:t xml:space="preserve">OP KANTOOR VAN FLEVER </w:t>
      </w:r>
      <w:r w:rsidRPr="00921DB6">
        <w:rPr>
          <w:rFonts w:ascii="Verdana" w:hAnsi="Verdana"/>
          <w:b/>
          <w:bCs/>
          <w:i/>
          <w:iCs/>
          <w:sz w:val="22"/>
          <w:szCs w:val="22"/>
        </w:rPr>
        <w:t>en</w:t>
      </w:r>
      <w:r w:rsidR="006C7A16" w:rsidRPr="00921DB6">
        <w:rPr>
          <w:rFonts w:ascii="Verdana" w:hAnsi="Verdana"/>
          <w:b/>
          <w:bCs/>
          <w:i/>
          <w:iCs/>
          <w:sz w:val="22"/>
          <w:szCs w:val="22"/>
        </w:rPr>
        <w:t xml:space="preserve"> </w:t>
      </w:r>
      <w:r w:rsidR="007731A1" w:rsidRPr="00921DB6">
        <w:rPr>
          <w:rFonts w:ascii="Verdana" w:hAnsi="Verdana"/>
          <w:b/>
          <w:bCs/>
          <w:i/>
          <w:iCs/>
          <w:sz w:val="22"/>
          <w:szCs w:val="22"/>
        </w:rPr>
        <w:t xml:space="preserve">we </w:t>
      </w:r>
      <w:r w:rsidR="006C7A16" w:rsidRPr="00921DB6">
        <w:rPr>
          <w:rFonts w:ascii="Verdana" w:hAnsi="Verdana"/>
          <w:b/>
          <w:bCs/>
          <w:i/>
          <w:iCs/>
          <w:sz w:val="22"/>
          <w:szCs w:val="22"/>
        </w:rPr>
        <w:t xml:space="preserve">bieden een </w:t>
      </w:r>
      <w:r w:rsidRPr="00921DB6">
        <w:rPr>
          <w:rFonts w:ascii="Verdana" w:hAnsi="Verdana"/>
          <w:b/>
          <w:bCs/>
          <w:i/>
          <w:iCs/>
          <w:sz w:val="22"/>
          <w:szCs w:val="22"/>
        </w:rPr>
        <w:t>lunch</w:t>
      </w:r>
      <w:r w:rsidR="006C7A16" w:rsidRPr="00921DB6">
        <w:rPr>
          <w:rFonts w:ascii="Verdana" w:hAnsi="Verdana"/>
          <w:b/>
          <w:bCs/>
          <w:i/>
          <w:iCs/>
          <w:sz w:val="22"/>
          <w:szCs w:val="22"/>
        </w:rPr>
        <w:t xml:space="preserve"> aan</w:t>
      </w:r>
      <w:r w:rsidRPr="00921DB6">
        <w:rPr>
          <w:rFonts w:ascii="Verdana" w:hAnsi="Verdana"/>
          <w:sz w:val="22"/>
          <w:szCs w:val="22"/>
        </w:rPr>
        <w:t xml:space="preserve">. </w:t>
      </w:r>
      <w:r w:rsidR="006C7A16" w:rsidRPr="00921DB6">
        <w:rPr>
          <w:rFonts w:ascii="Verdana" w:hAnsi="Verdana"/>
          <w:sz w:val="22"/>
          <w:szCs w:val="22"/>
        </w:rPr>
        <w:t xml:space="preserve">De </w:t>
      </w:r>
      <w:proofErr w:type="spellStart"/>
      <w:r w:rsidR="006C7A16" w:rsidRPr="00921DB6">
        <w:rPr>
          <w:rFonts w:ascii="Verdana" w:hAnsi="Verdana"/>
          <w:sz w:val="22"/>
          <w:szCs w:val="22"/>
        </w:rPr>
        <w:t>teamslink</w:t>
      </w:r>
      <w:proofErr w:type="spellEnd"/>
      <w:r w:rsidR="006C7A16" w:rsidRPr="00921DB6">
        <w:rPr>
          <w:rFonts w:ascii="Verdana" w:hAnsi="Verdana"/>
          <w:sz w:val="22"/>
          <w:szCs w:val="22"/>
        </w:rPr>
        <w:t xml:space="preserve"> is ook beschikbaar. Laat aan Marijs weten of je mee wilt lunchen. </w:t>
      </w:r>
    </w:p>
    <w:p w14:paraId="6DD7A48E" w14:textId="77777777" w:rsidR="0054103C" w:rsidRPr="00921DB6" w:rsidRDefault="0054103C" w:rsidP="00E46072">
      <w:pPr>
        <w:rPr>
          <w:rFonts w:ascii="Verdana" w:hAnsi="Verdana"/>
          <w:sz w:val="22"/>
          <w:szCs w:val="22"/>
        </w:rPr>
      </w:pPr>
    </w:p>
    <w:p w14:paraId="11A66935" w14:textId="77777777" w:rsidR="0054103C" w:rsidRPr="00921DB6" w:rsidRDefault="0054103C" w:rsidP="00E46072">
      <w:pPr>
        <w:rPr>
          <w:rFonts w:ascii="Verdana" w:hAnsi="Verdana"/>
          <w:sz w:val="22"/>
          <w:szCs w:val="22"/>
        </w:rPr>
      </w:pPr>
    </w:p>
    <w:p w14:paraId="11FC072A" w14:textId="77777777" w:rsidR="00245944" w:rsidRPr="00921DB6" w:rsidRDefault="00245944" w:rsidP="00064628">
      <w:pPr>
        <w:pStyle w:val="PlattetekstFlever"/>
        <w:rPr>
          <w:sz w:val="22"/>
          <w:szCs w:val="22"/>
        </w:rPr>
      </w:pPr>
    </w:p>
    <w:p w14:paraId="0CAB96A0" w14:textId="77777777" w:rsidR="00245944" w:rsidRPr="00921DB6" w:rsidRDefault="00245944" w:rsidP="00064628">
      <w:pPr>
        <w:pStyle w:val="PlattetekstFlever"/>
        <w:rPr>
          <w:sz w:val="22"/>
          <w:szCs w:val="22"/>
        </w:rPr>
      </w:pPr>
    </w:p>
    <w:p w14:paraId="2DBE2CBA" w14:textId="77777777" w:rsidR="00245944" w:rsidRPr="00921DB6" w:rsidRDefault="00245944" w:rsidP="00064628">
      <w:pPr>
        <w:pStyle w:val="PlattetekstFlever"/>
        <w:rPr>
          <w:sz w:val="22"/>
          <w:szCs w:val="22"/>
        </w:rPr>
      </w:pPr>
    </w:p>
    <w:p w14:paraId="73C6A2AD" w14:textId="77777777" w:rsidR="00245944" w:rsidRPr="00921DB6" w:rsidRDefault="00245944" w:rsidP="00064628">
      <w:pPr>
        <w:pStyle w:val="PlattetekstFlever"/>
        <w:rPr>
          <w:sz w:val="22"/>
          <w:szCs w:val="22"/>
        </w:rPr>
      </w:pPr>
    </w:p>
    <w:p w14:paraId="265BAF26" w14:textId="77777777" w:rsidR="00245944" w:rsidRPr="00921DB6" w:rsidRDefault="00245944" w:rsidP="00064628">
      <w:pPr>
        <w:pStyle w:val="PlattetekstFlever"/>
        <w:rPr>
          <w:sz w:val="22"/>
          <w:szCs w:val="22"/>
        </w:rPr>
      </w:pPr>
    </w:p>
    <w:p w14:paraId="265B18A7" w14:textId="77777777" w:rsidR="00245944" w:rsidRDefault="00245944" w:rsidP="00064628">
      <w:pPr>
        <w:pStyle w:val="PlattetekstFlever"/>
      </w:pPr>
    </w:p>
    <w:p w14:paraId="0FCD7BF6" w14:textId="77777777" w:rsidR="00245944" w:rsidRDefault="00245944" w:rsidP="00064628">
      <w:pPr>
        <w:pStyle w:val="PlattetekstFlever"/>
      </w:pPr>
    </w:p>
    <w:p w14:paraId="5919562C" w14:textId="77777777" w:rsidR="00245944" w:rsidRDefault="00245944" w:rsidP="00064628">
      <w:pPr>
        <w:pStyle w:val="PlattetekstFlever"/>
      </w:pPr>
    </w:p>
    <w:p w14:paraId="3C0BAC9A" w14:textId="77777777" w:rsidR="00245944" w:rsidRDefault="00245944" w:rsidP="00064628">
      <w:pPr>
        <w:pStyle w:val="PlattetekstFlever"/>
      </w:pPr>
    </w:p>
    <w:p w14:paraId="26E968E3" w14:textId="77777777" w:rsidR="00245944" w:rsidRDefault="00245944" w:rsidP="00064628">
      <w:pPr>
        <w:pStyle w:val="PlattetekstFlever"/>
      </w:pPr>
    </w:p>
    <w:p w14:paraId="6369973E" w14:textId="77777777" w:rsidR="00245944" w:rsidRDefault="00245944" w:rsidP="00064628">
      <w:pPr>
        <w:pStyle w:val="PlattetekstFlever"/>
      </w:pPr>
    </w:p>
    <w:p w14:paraId="64DC0A00" w14:textId="77777777" w:rsidR="00245944" w:rsidRDefault="00245944" w:rsidP="00064628">
      <w:pPr>
        <w:pStyle w:val="PlattetekstFlever"/>
      </w:pPr>
    </w:p>
    <w:p w14:paraId="68789217" w14:textId="77777777" w:rsidR="00245944" w:rsidRDefault="00245944" w:rsidP="00064628">
      <w:pPr>
        <w:pStyle w:val="PlattetekstFlever"/>
      </w:pPr>
    </w:p>
    <w:p w14:paraId="7489725D" w14:textId="77777777" w:rsidR="00245944" w:rsidRDefault="00245944" w:rsidP="00064628">
      <w:pPr>
        <w:pStyle w:val="PlattetekstFlever"/>
      </w:pPr>
    </w:p>
    <w:p w14:paraId="57F55D35" w14:textId="77777777" w:rsidR="00245944" w:rsidRDefault="00245944" w:rsidP="00064628">
      <w:pPr>
        <w:pStyle w:val="PlattetekstFlever"/>
      </w:pPr>
    </w:p>
    <w:p w14:paraId="7B05AB2B" w14:textId="77777777" w:rsidR="00245944" w:rsidRDefault="00245944" w:rsidP="00064628">
      <w:pPr>
        <w:pStyle w:val="PlattetekstFlever"/>
      </w:pPr>
    </w:p>
    <w:p w14:paraId="2384868F" w14:textId="77777777" w:rsidR="00245944" w:rsidRDefault="00245944" w:rsidP="00064628">
      <w:pPr>
        <w:pStyle w:val="PlattetekstFlever"/>
      </w:pPr>
    </w:p>
    <w:p w14:paraId="2E2AF231" w14:textId="77777777" w:rsidR="00245944" w:rsidRDefault="00245944" w:rsidP="00064628">
      <w:pPr>
        <w:pStyle w:val="PlattetekstFlever"/>
      </w:pPr>
    </w:p>
    <w:p w14:paraId="409A1E43" w14:textId="77777777" w:rsidR="00245944" w:rsidRDefault="00245944" w:rsidP="00064628">
      <w:pPr>
        <w:pStyle w:val="PlattetekstFlever"/>
      </w:pPr>
    </w:p>
    <w:p w14:paraId="7387CFB9" w14:textId="77777777" w:rsidR="00245944" w:rsidRDefault="00245944" w:rsidP="00064628">
      <w:pPr>
        <w:pStyle w:val="PlattetekstFlever"/>
      </w:pPr>
    </w:p>
    <w:p w14:paraId="3C38CED0" w14:textId="77777777" w:rsidR="00245944" w:rsidRDefault="00245944" w:rsidP="00064628">
      <w:pPr>
        <w:pStyle w:val="PlattetekstFlever"/>
      </w:pPr>
    </w:p>
    <w:p w14:paraId="6A62DCE6" w14:textId="77777777" w:rsidR="00245944" w:rsidRDefault="00245944" w:rsidP="00064628">
      <w:pPr>
        <w:pStyle w:val="PlattetekstFlever"/>
      </w:pPr>
    </w:p>
    <w:p w14:paraId="6DC14D80" w14:textId="77777777" w:rsidR="00245944" w:rsidRDefault="00245944" w:rsidP="00064628">
      <w:pPr>
        <w:pStyle w:val="PlattetekstFlever"/>
      </w:pPr>
    </w:p>
    <w:p w14:paraId="2BC7218F" w14:textId="77777777" w:rsidR="00245944" w:rsidRDefault="00245944" w:rsidP="00064628">
      <w:pPr>
        <w:pStyle w:val="PlattetekstFlever"/>
      </w:pPr>
    </w:p>
    <w:p w14:paraId="115F40BF" w14:textId="77777777" w:rsidR="00245944" w:rsidRDefault="00245944" w:rsidP="00064628">
      <w:pPr>
        <w:pStyle w:val="PlattetekstFlever"/>
      </w:pPr>
    </w:p>
    <w:p w14:paraId="0E43920B" w14:textId="77777777" w:rsidR="00245944" w:rsidRDefault="00245944" w:rsidP="00064628">
      <w:pPr>
        <w:pStyle w:val="PlattetekstFlever"/>
      </w:pPr>
    </w:p>
    <w:p w14:paraId="51465B61" w14:textId="77777777" w:rsidR="00245944" w:rsidRDefault="00245944" w:rsidP="00064628">
      <w:pPr>
        <w:pStyle w:val="PlattetekstFlever"/>
      </w:pPr>
    </w:p>
    <w:sectPr w:rsidR="00245944" w:rsidSect="00064628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652" w:right="1417" w:bottom="1417" w:left="1417" w:header="115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73734" w14:textId="77777777" w:rsidR="00A83289" w:rsidRDefault="00A83289" w:rsidP="009728BE">
      <w:r>
        <w:separator/>
      </w:r>
    </w:p>
  </w:endnote>
  <w:endnote w:type="continuationSeparator" w:id="0">
    <w:p w14:paraId="4946E622" w14:textId="77777777" w:rsidR="00A83289" w:rsidRDefault="00A83289" w:rsidP="009728BE">
      <w:r>
        <w:continuationSeparator/>
      </w:r>
    </w:p>
  </w:endnote>
  <w:endnote w:type="continuationNotice" w:id="1">
    <w:p w14:paraId="3830BB32" w14:textId="77777777" w:rsidR="0012314B" w:rsidRDefault="001231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oofdtekst CS)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A5093" w14:textId="77777777" w:rsidR="0059211E" w:rsidRDefault="0059211E" w:rsidP="00483A76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2371EED9" w14:textId="77777777" w:rsidR="0059211E" w:rsidRDefault="0059211E" w:rsidP="0059211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800E" w14:textId="77777777" w:rsidR="0059211E" w:rsidRDefault="0059211E" w:rsidP="0059211E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7BA43" w14:textId="77777777" w:rsidR="00A83289" w:rsidRDefault="00A83289" w:rsidP="009728BE">
      <w:r>
        <w:separator/>
      </w:r>
    </w:p>
  </w:footnote>
  <w:footnote w:type="continuationSeparator" w:id="0">
    <w:p w14:paraId="6ED8551A" w14:textId="77777777" w:rsidR="00A83289" w:rsidRDefault="00A83289" w:rsidP="009728BE">
      <w:r>
        <w:continuationSeparator/>
      </w:r>
    </w:p>
  </w:footnote>
  <w:footnote w:type="continuationNotice" w:id="1">
    <w:p w14:paraId="03A77505" w14:textId="77777777" w:rsidR="0012314B" w:rsidRDefault="001231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57B6A" w14:textId="77777777" w:rsidR="0059211E" w:rsidRDefault="009728BE">
    <w:pPr>
      <w:pStyle w:val="Koptekst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6C57BF5" wp14:editId="313112E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90225"/>
          <wp:effectExtent l="0" t="0" r="5715" b="317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F4882" w14:textId="77777777" w:rsidR="0059211E" w:rsidRPr="0059211E" w:rsidRDefault="00A20FF8" w:rsidP="0059211E">
    <w:pPr>
      <w:pStyle w:val="Koptekst"/>
    </w:pPr>
    <w:r>
      <w:rPr>
        <w:noProof/>
      </w:rPr>
      <w:drawing>
        <wp:anchor distT="0" distB="0" distL="114300" distR="114300" simplePos="0" relativeHeight="251658242" behindDoc="1" locked="1" layoutInCell="1" allowOverlap="1" wp14:anchorId="42AE60BC" wp14:editId="36C1F71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211E">
      <w:rPr>
        <w:noProof/>
      </w:rPr>
      <w:drawing>
        <wp:anchor distT="0" distB="0" distL="114300" distR="114300" simplePos="0" relativeHeight="251658241" behindDoc="1" locked="1" layoutInCell="1" allowOverlap="1" wp14:anchorId="4A304129" wp14:editId="384090A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31742"/>
    <w:multiLevelType w:val="hybridMultilevel"/>
    <w:tmpl w:val="E6002F46"/>
    <w:lvl w:ilvl="0" w:tplc="D0805D88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 (Hoofdtekst CS)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F0429"/>
    <w:multiLevelType w:val="hybridMultilevel"/>
    <w:tmpl w:val="97A2A8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D599C"/>
    <w:multiLevelType w:val="hybridMultilevel"/>
    <w:tmpl w:val="355C7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6750A"/>
    <w:multiLevelType w:val="hybridMultilevel"/>
    <w:tmpl w:val="AFB40A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C7506"/>
    <w:multiLevelType w:val="hybridMultilevel"/>
    <w:tmpl w:val="BB2028D2"/>
    <w:lvl w:ilvl="0" w:tplc="D0805D88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 (Hoofdtekst CS)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99131">
    <w:abstractNumId w:val="4"/>
  </w:num>
  <w:num w:numId="2" w16cid:durableId="1198395112">
    <w:abstractNumId w:val="0"/>
  </w:num>
  <w:num w:numId="3" w16cid:durableId="2056808094">
    <w:abstractNumId w:val="2"/>
  </w:num>
  <w:num w:numId="4" w16cid:durableId="2101825551">
    <w:abstractNumId w:val="1"/>
  </w:num>
  <w:num w:numId="5" w16cid:durableId="11656311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17"/>
    <w:rsid w:val="00003DE7"/>
    <w:rsid w:val="00033C36"/>
    <w:rsid w:val="000613AD"/>
    <w:rsid w:val="00064628"/>
    <w:rsid w:val="000904FA"/>
    <w:rsid w:val="000D6317"/>
    <w:rsid w:val="0012314B"/>
    <w:rsid w:val="0014094B"/>
    <w:rsid w:val="00147A11"/>
    <w:rsid w:val="00154931"/>
    <w:rsid w:val="00172A23"/>
    <w:rsid w:val="002053F5"/>
    <w:rsid w:val="00245944"/>
    <w:rsid w:val="002B3B50"/>
    <w:rsid w:val="002C3400"/>
    <w:rsid w:val="002D27B1"/>
    <w:rsid w:val="002F6089"/>
    <w:rsid w:val="002F7648"/>
    <w:rsid w:val="00376CD3"/>
    <w:rsid w:val="003C1142"/>
    <w:rsid w:val="003D5A0A"/>
    <w:rsid w:val="0044035F"/>
    <w:rsid w:val="004515E3"/>
    <w:rsid w:val="0045262C"/>
    <w:rsid w:val="00481241"/>
    <w:rsid w:val="004E4F9E"/>
    <w:rsid w:val="0050512D"/>
    <w:rsid w:val="0054103C"/>
    <w:rsid w:val="0059211E"/>
    <w:rsid w:val="005B4A68"/>
    <w:rsid w:val="005F3E3A"/>
    <w:rsid w:val="00617B22"/>
    <w:rsid w:val="00624B18"/>
    <w:rsid w:val="006C6B53"/>
    <w:rsid w:val="006C7A16"/>
    <w:rsid w:val="007135FC"/>
    <w:rsid w:val="007731A1"/>
    <w:rsid w:val="007912E6"/>
    <w:rsid w:val="007C50CD"/>
    <w:rsid w:val="007F6517"/>
    <w:rsid w:val="008257C0"/>
    <w:rsid w:val="008327C5"/>
    <w:rsid w:val="00906E21"/>
    <w:rsid w:val="00915AB4"/>
    <w:rsid w:val="0091765F"/>
    <w:rsid w:val="00921DB6"/>
    <w:rsid w:val="009355A1"/>
    <w:rsid w:val="009728BE"/>
    <w:rsid w:val="00A20FF8"/>
    <w:rsid w:val="00A83289"/>
    <w:rsid w:val="00AB76A3"/>
    <w:rsid w:val="00AE2B6A"/>
    <w:rsid w:val="00B60236"/>
    <w:rsid w:val="00B81D52"/>
    <w:rsid w:val="00B96C3F"/>
    <w:rsid w:val="00BB043D"/>
    <w:rsid w:val="00C40350"/>
    <w:rsid w:val="00CA2DD8"/>
    <w:rsid w:val="00D0494A"/>
    <w:rsid w:val="00E20633"/>
    <w:rsid w:val="00E46072"/>
    <w:rsid w:val="00F04278"/>
    <w:rsid w:val="00F41729"/>
    <w:rsid w:val="00F60CDF"/>
    <w:rsid w:val="00F759DF"/>
    <w:rsid w:val="00FD6703"/>
    <w:rsid w:val="020DBE78"/>
    <w:rsid w:val="04026AE3"/>
    <w:rsid w:val="0704584C"/>
    <w:rsid w:val="087454DC"/>
    <w:rsid w:val="0F21A960"/>
    <w:rsid w:val="1103CD1C"/>
    <w:rsid w:val="12594A22"/>
    <w:rsid w:val="16316B67"/>
    <w:rsid w:val="16725139"/>
    <w:rsid w:val="1E785F32"/>
    <w:rsid w:val="232785CE"/>
    <w:rsid w:val="2BD817E0"/>
    <w:rsid w:val="2DA0E5BC"/>
    <w:rsid w:val="2EF8EE1E"/>
    <w:rsid w:val="4368D946"/>
    <w:rsid w:val="4B393FE5"/>
    <w:rsid w:val="546787EE"/>
    <w:rsid w:val="5719ADF9"/>
    <w:rsid w:val="5DFCB5E5"/>
    <w:rsid w:val="62D0AB59"/>
    <w:rsid w:val="6399AF00"/>
    <w:rsid w:val="6607C7CA"/>
    <w:rsid w:val="6AACAB54"/>
    <w:rsid w:val="6B73D357"/>
    <w:rsid w:val="705F09AB"/>
    <w:rsid w:val="70FC9BC5"/>
    <w:rsid w:val="7298952C"/>
    <w:rsid w:val="73DAD80E"/>
    <w:rsid w:val="77C1A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767AA"/>
  <w15:chartTrackingRefBased/>
  <w15:docId w15:val="{BFC73613-8B34-4342-A068-F36B3EEE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link w:val="Kop1Char"/>
    <w:uiPriority w:val="9"/>
    <w:rsid w:val="005921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5921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921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921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9728B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728BE"/>
  </w:style>
  <w:style w:type="paragraph" w:styleId="Voettekst">
    <w:name w:val="footer"/>
    <w:basedOn w:val="Standaard"/>
    <w:link w:val="VoettekstChar"/>
    <w:uiPriority w:val="99"/>
    <w:unhideWhenUsed/>
    <w:rsid w:val="009728B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728BE"/>
  </w:style>
  <w:style w:type="paragraph" w:customStyle="1" w:styleId="KopFlever">
    <w:name w:val="Kop Flever"/>
    <w:basedOn w:val="Standaard"/>
    <w:qFormat/>
    <w:rsid w:val="008257C0"/>
    <w:rPr>
      <w:rFonts w:ascii="Verdana" w:hAnsi="Verdana" w:cs="Times New Roman (Hoofdtekst CS)"/>
      <w:b/>
      <w:bCs/>
      <w:color w:val="CE0060"/>
    </w:rPr>
  </w:style>
  <w:style w:type="paragraph" w:customStyle="1" w:styleId="PlattetekstFlever">
    <w:name w:val="Platte tekst Flever"/>
    <w:basedOn w:val="Standaard"/>
    <w:qFormat/>
    <w:rsid w:val="0059211E"/>
    <w:rPr>
      <w:rFonts w:ascii="Verdana" w:hAnsi="Verdana" w:cs="Times New Roman (Hoofdtekst CS)"/>
      <w:color w:val="000000" w:themeColor="text1"/>
    </w:rPr>
  </w:style>
  <w:style w:type="paragraph" w:styleId="Lijstalinea">
    <w:name w:val="List Paragraph"/>
    <w:basedOn w:val="Standaard"/>
    <w:uiPriority w:val="34"/>
    <w:rsid w:val="0059211E"/>
    <w:pPr>
      <w:ind w:left="720"/>
      <w:contextualSpacing/>
    </w:pPr>
  </w:style>
  <w:style w:type="character" w:styleId="Subtieleverwijzing">
    <w:name w:val="Subtle Reference"/>
    <w:basedOn w:val="Standaardalinea-lettertype"/>
    <w:uiPriority w:val="31"/>
    <w:rsid w:val="0059211E"/>
    <w:rPr>
      <w:smallCaps/>
      <w:color w:val="5A5A5A" w:themeColor="text1" w:themeTint="A5"/>
    </w:rPr>
  </w:style>
  <w:style w:type="paragraph" w:customStyle="1" w:styleId="KopFlever2">
    <w:name w:val="Kop Flever 2"/>
    <w:basedOn w:val="Standaard"/>
    <w:qFormat/>
    <w:rsid w:val="0059211E"/>
    <w:rPr>
      <w:rFonts w:ascii="Verdana" w:hAnsi="Verdana" w:cs="Times New Roman (Hoofdtekst CS)"/>
      <w:b/>
      <w:bCs/>
      <w:color w:val="6FA491"/>
    </w:rPr>
  </w:style>
  <w:style w:type="paragraph" w:styleId="Geenafstand">
    <w:name w:val="No Spacing"/>
    <w:uiPriority w:val="1"/>
    <w:rsid w:val="0059211E"/>
  </w:style>
  <w:style w:type="character" w:styleId="Paginanummer">
    <w:name w:val="page number"/>
    <w:basedOn w:val="Standaardalinea-lettertype"/>
    <w:uiPriority w:val="99"/>
    <w:semiHidden/>
    <w:unhideWhenUsed/>
    <w:rsid w:val="0059211E"/>
  </w:style>
  <w:style w:type="paragraph" w:customStyle="1" w:styleId="TussenkopFlever">
    <w:name w:val="Tussenkop Flever"/>
    <w:basedOn w:val="PlattetekstFlever"/>
    <w:qFormat/>
    <w:rsid w:val="0091765F"/>
    <w:rPr>
      <w:color w:val="CE0060"/>
    </w:rPr>
  </w:style>
  <w:style w:type="paragraph" w:customStyle="1" w:styleId="Tussenkop2">
    <w:name w:val="Tussenkop 2"/>
    <w:basedOn w:val="PlattetekstFlever"/>
    <w:qFormat/>
    <w:rsid w:val="0091765F"/>
    <w:rPr>
      <w:color w:val="6FA491"/>
    </w:rPr>
  </w:style>
  <w:style w:type="character" w:styleId="Hyperlink">
    <w:name w:val="Hyperlink"/>
    <w:basedOn w:val="Standaardalinea-lettertype"/>
    <w:uiPriority w:val="99"/>
    <w:unhideWhenUsed/>
    <w:rsid w:val="007731A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73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.vanhoek@flever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vanhoek\OneDrive%20-%20Cmo%20Flevoland\Flever%20huisstijl\Word\Flever_Wordsjabloon_7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72abeb-f33b-4cdc-b584-c4bd70ca00fb">
      <Terms xmlns="http://schemas.microsoft.com/office/infopath/2007/PartnerControls"/>
    </lcf76f155ced4ddcb4097134ff3c332f>
    <TaxCatchAll xmlns="8e78f6ca-a554-4c7a-8ae5-6bf4b0512b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5EB9790223E241AB4F3A2322355FC4" ma:contentTypeVersion="16" ma:contentTypeDescription="Een nieuw document maken." ma:contentTypeScope="" ma:versionID="6cef393cd19242a295f23ec5fecc0196">
  <xsd:schema xmlns:xsd="http://www.w3.org/2001/XMLSchema" xmlns:xs="http://www.w3.org/2001/XMLSchema" xmlns:p="http://schemas.microsoft.com/office/2006/metadata/properties" xmlns:ns2="ba72abeb-f33b-4cdc-b584-c4bd70ca00fb" xmlns:ns3="8e78f6ca-a554-4c7a-8ae5-6bf4b0512b15" targetNamespace="http://schemas.microsoft.com/office/2006/metadata/properties" ma:root="true" ma:fieldsID="dfa195bab8457604adf2e19f1efb4569" ns2:_="" ns3:_="">
    <xsd:import namespace="ba72abeb-f33b-4cdc-b584-c4bd70ca00fb"/>
    <xsd:import namespace="8e78f6ca-a554-4c7a-8ae5-6bf4b0512b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2abeb-f33b-4cdc-b584-c4bd70ca0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fb9aafe-6eb8-495c-9272-bf863f477b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8f6ca-a554-4c7a-8ae5-6bf4b0512b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0552384-1719-442e-a42e-d7ac9ddf4b8f}" ma:internalName="TaxCatchAll" ma:showField="CatchAllData" ma:web="8e78f6ca-a554-4c7a-8ae5-6bf4b0512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3949D1-E6C4-40B6-A766-14991C703033}">
  <ds:schemaRefs>
    <ds:schemaRef ds:uri="http://schemas.microsoft.com/office/2006/metadata/properties"/>
    <ds:schemaRef ds:uri="http://schemas.microsoft.com/office/infopath/2007/PartnerControls"/>
    <ds:schemaRef ds:uri="ba72abeb-f33b-4cdc-b584-c4bd70ca00fb"/>
    <ds:schemaRef ds:uri="8e78f6ca-a554-4c7a-8ae5-6bf4b0512b15"/>
  </ds:schemaRefs>
</ds:datastoreItem>
</file>

<file path=customXml/itemProps2.xml><?xml version="1.0" encoding="utf-8"?>
<ds:datastoreItem xmlns:ds="http://schemas.openxmlformats.org/officeDocument/2006/customXml" ds:itemID="{735BD276-A43A-4DF5-AB3C-9AF6207715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D7FD39-247C-49BD-A4B3-C1BFBB37C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72abeb-f33b-4cdc-b584-c4bd70ca00fb"/>
    <ds:schemaRef ds:uri="8e78f6ca-a554-4c7a-8ae5-6bf4b0512b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Flever_Wordsjabloon_7.dotx</Template>
  <TotalTime>4</TotalTime>
  <Pages>2</Pages>
  <Words>324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Marijs van Hoek</dc:creator>
  <cp:keywords/>
  <dc:description/>
  <cp:lastModifiedBy>Marijs van Hoek</cp:lastModifiedBy>
  <cp:revision>31</cp:revision>
  <dcterms:created xsi:type="dcterms:W3CDTF">2022-10-31T11:04:00Z</dcterms:created>
  <dcterms:modified xsi:type="dcterms:W3CDTF">2023-01-19T16:13:00Z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0x010100AD5EB9790223E241AB4F3A2322355FC4</vt:lpwstr>
  </property>
  <property fmtid="{D5CDD505-2E9C-101B-9397-08002B2CF9AE}" pid="3" name="MediaServiceImageTags">
    <vt:lpwstr/>
  </property>
</Properties>
</file>